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CA0" w:rsidRDefault="00106CA0" w:rsidP="00190F8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5" o:spid="_x0000_s1026" type="#_x0000_t75" style="position:absolute;margin-left:386.15pt;margin-top:13.05pt;width:94.25pt;height:125.25pt;z-index:-251658240;visibility:visible;mso-position-horizontal-relative:margin" wrapcoords="-171 0 -171 21471 21600 21471 21600 0 -171 0">
            <v:imagedata r:id="rId5" o:title="" cropbottom="3587f" cropleft="9456f" cropright="9456f"/>
            <w10:wrap type="tight" anchorx="margin"/>
          </v:shape>
        </w:pict>
      </w:r>
    </w:p>
    <w:p w:rsidR="00106CA0" w:rsidRDefault="00106CA0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25 мая</w:t>
      </w:r>
    </w:p>
    <w:p w:rsidR="00106CA0" w:rsidRPr="00794B1A" w:rsidRDefault="00106CA0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106CA0" w:rsidRDefault="00106CA0" w:rsidP="00190F8C">
      <w:pPr>
        <w:spacing w:after="0"/>
        <w:rPr>
          <w:rFonts w:ascii="Times New Roman" w:hAnsi="Times New Roman"/>
          <w:b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1 класс</w:t>
      </w:r>
    </w:p>
    <w:p w:rsidR="00106CA0" w:rsidRPr="00794B1A" w:rsidRDefault="00106CA0" w:rsidP="00190F8C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106CA0" w:rsidRDefault="00106CA0" w:rsidP="00691228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Русский язык</w:t>
      </w:r>
    </w:p>
    <w:p w:rsidR="00106CA0" w:rsidRPr="00794B1A" w:rsidRDefault="00106CA0" w:rsidP="00691228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106CA0" w:rsidRPr="000352E2" w:rsidRDefault="00106CA0" w:rsidP="00DA662D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Тема.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Согласные звуки</w:t>
      </w:r>
    </w:p>
    <w:p w:rsidR="00106CA0" w:rsidRDefault="00106CA0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106CA0" w:rsidRDefault="00106CA0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106CA0" w:rsidRDefault="00106CA0" w:rsidP="00DE4898">
      <w:pPr>
        <w:pStyle w:val="ListParagraph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 под диктовку словарные слова  </w:t>
      </w:r>
    </w:p>
    <w:p w:rsidR="00106CA0" w:rsidRDefault="00106CA0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25 мая</w:t>
      </w:r>
    </w:p>
    <w:p w:rsidR="00106CA0" w:rsidRDefault="00106CA0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Словарь</w:t>
      </w:r>
    </w:p>
    <w:p w:rsidR="00106CA0" w:rsidRDefault="00106CA0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(Записать под диктовку выученные слова из учебника).</w:t>
      </w:r>
    </w:p>
    <w:p w:rsidR="00106CA0" w:rsidRDefault="00106CA0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106CA0" w:rsidRDefault="00106CA0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106CA0" w:rsidRDefault="00106CA0" w:rsidP="002562EB">
      <w:pPr>
        <w:pStyle w:val="ListParagraph"/>
        <w:ind w:left="0"/>
        <w:jc w:val="both"/>
        <w:rPr>
          <w:color w:val="000000"/>
          <w:sz w:val="28"/>
          <w:szCs w:val="28"/>
          <w:shd w:val="clear" w:color="auto" w:fill="FFFFFF"/>
        </w:rPr>
      </w:pPr>
    </w:p>
    <w:p w:rsidR="00106CA0" w:rsidRDefault="00106CA0" w:rsidP="00037745">
      <w:pPr>
        <w:pStyle w:val="ListParagraph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Прочитай и выучи правило на стр. 75 учебника.</w:t>
      </w:r>
    </w:p>
    <w:p w:rsidR="00106CA0" w:rsidRDefault="00106CA0" w:rsidP="00037745">
      <w:pPr>
        <w:pStyle w:val="ListParagraph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Выполни упражнение 6 на стр. 76 письменно в тетради.</w:t>
      </w:r>
    </w:p>
    <w:p w:rsidR="00106CA0" w:rsidRPr="0045110F" w:rsidRDefault="00106CA0" w:rsidP="0045110F">
      <w:pPr>
        <w:pStyle w:val="ListParagraph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 w:rsidRPr="0045110F">
        <w:rPr>
          <w:b/>
          <w:color w:val="000000"/>
          <w:sz w:val="28"/>
          <w:szCs w:val="28"/>
          <w:shd w:val="clear" w:color="auto" w:fill="FFFFFF"/>
        </w:rPr>
        <w:t>В</w:t>
      </w:r>
      <w:r>
        <w:rPr>
          <w:b/>
          <w:color w:val="000000"/>
          <w:sz w:val="28"/>
          <w:szCs w:val="28"/>
          <w:shd w:val="clear" w:color="auto" w:fill="FFFFFF"/>
        </w:rPr>
        <w:t>ыполни тест:</w:t>
      </w:r>
    </w:p>
    <w:p w:rsidR="00106CA0" w:rsidRPr="002562EB" w:rsidRDefault="00106CA0" w:rsidP="001F64BD">
      <w:pPr>
        <w:ind w:firstLine="708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  <w:hyperlink r:id="rId6" w:history="1">
        <w:r w:rsidRPr="00020DA2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https://testedu.ru/test/russkij-yazyik/1-klass/soglasnyie-zvuki.html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</w:t>
      </w:r>
    </w:p>
    <w:p w:rsidR="00106CA0" w:rsidRPr="00794B1A" w:rsidRDefault="00106CA0" w:rsidP="001F64BD">
      <w:pPr>
        <w:ind w:firstLine="708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Pr="00794B1A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7" w:history="1"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2071@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.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06CA0" w:rsidRPr="005531F7" w:rsidRDefault="00106CA0" w:rsidP="00A91F76">
      <w:pPr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 id="Рисунок 3" o:spid="_x0000_s1027" type="#_x0000_t75" alt="конец" style="position:absolute;margin-left:292.25pt;margin-top:42.3pt;width:156.8pt;height:112pt;z-index:251657216;visibility:visible;mso-position-horizontal-relative:margin">
            <v:imagedata r:id="rId8" o:title="" croptop="3602f" cropbottom="6512f" cropright="7374f"/>
            <w10:wrap type="square" anchorx="margin"/>
          </v:shape>
        </w:pict>
      </w:r>
    </w:p>
    <w:sectPr w:rsidR="00106CA0" w:rsidRPr="005531F7" w:rsidSect="00C563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D1375"/>
    <w:rsid w:val="00020DA2"/>
    <w:rsid w:val="000352E2"/>
    <w:rsid w:val="00037745"/>
    <w:rsid w:val="00046E82"/>
    <w:rsid w:val="00095D8C"/>
    <w:rsid w:val="000E2CE0"/>
    <w:rsid w:val="00101184"/>
    <w:rsid w:val="00106CA0"/>
    <w:rsid w:val="00190F8C"/>
    <w:rsid w:val="001B4210"/>
    <w:rsid w:val="001F64BD"/>
    <w:rsid w:val="00233057"/>
    <w:rsid w:val="002562EB"/>
    <w:rsid w:val="002C3D4C"/>
    <w:rsid w:val="002D7276"/>
    <w:rsid w:val="00302423"/>
    <w:rsid w:val="00312DEC"/>
    <w:rsid w:val="00365CAA"/>
    <w:rsid w:val="004321F6"/>
    <w:rsid w:val="0045110F"/>
    <w:rsid w:val="004A2453"/>
    <w:rsid w:val="004B4789"/>
    <w:rsid w:val="005531F7"/>
    <w:rsid w:val="005A7A0B"/>
    <w:rsid w:val="0065227B"/>
    <w:rsid w:val="00691228"/>
    <w:rsid w:val="006A04E0"/>
    <w:rsid w:val="006D79FC"/>
    <w:rsid w:val="00727837"/>
    <w:rsid w:val="00732442"/>
    <w:rsid w:val="00794B1A"/>
    <w:rsid w:val="008A4956"/>
    <w:rsid w:val="00A16C73"/>
    <w:rsid w:val="00A91F76"/>
    <w:rsid w:val="00B017DB"/>
    <w:rsid w:val="00BE4AEA"/>
    <w:rsid w:val="00C56378"/>
    <w:rsid w:val="00C64421"/>
    <w:rsid w:val="00C72A60"/>
    <w:rsid w:val="00CD1375"/>
    <w:rsid w:val="00CD5ADE"/>
    <w:rsid w:val="00D158AB"/>
    <w:rsid w:val="00D80630"/>
    <w:rsid w:val="00DA662D"/>
    <w:rsid w:val="00DE4898"/>
    <w:rsid w:val="00DE68BF"/>
    <w:rsid w:val="00E67982"/>
    <w:rsid w:val="00EC3594"/>
    <w:rsid w:val="00F57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F8C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190F8C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FollowedHyperlink">
    <w:name w:val="FollowedHyperlink"/>
    <w:basedOn w:val="DefaultParagraphFont"/>
    <w:uiPriority w:val="99"/>
    <w:semiHidden/>
    <w:rsid w:val="000352E2"/>
    <w:rPr>
      <w:rFonts w:cs="Times New Roman"/>
      <w:color w:val="954F7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russkij-yazyik/1-klass/soglasnyie-zvuki.htm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175</TotalTime>
  <Pages>1</Pages>
  <Words>92</Words>
  <Characters>526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2022-03-30T11:34:00Z</dcterms:created>
  <dcterms:modified xsi:type="dcterms:W3CDTF">2022-05-25T13:40:00Z</dcterms:modified>
</cp:coreProperties>
</file>