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5F77" w:rsidRDefault="00FE5F77" w:rsidP="00190F8C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5" o:spid="_x0000_s1026" type="#_x0000_t75" style="position:absolute;margin-left:386.15pt;margin-top:13.05pt;width:94.25pt;height:125.25pt;z-index:-251658240;visibility:visible;mso-position-horizontal-relative:margin" wrapcoords="-171 0 -171 21471 21600 21471 21600 0 -171 0">
            <v:imagedata r:id="rId5" o:title="" cropbottom="3587f" cropleft="9456f" cropright="9456f"/>
            <w10:wrap type="tight" anchorx="margin"/>
          </v:shape>
        </w:pict>
      </w:r>
    </w:p>
    <w:p w:rsidR="00FE5F77" w:rsidRDefault="00FE5F77" w:rsidP="00190F8C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24 мая</w:t>
      </w:r>
    </w:p>
    <w:p w:rsidR="00FE5F77" w:rsidRPr="00794B1A" w:rsidRDefault="00FE5F77" w:rsidP="00190F8C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</w:t>
      </w:r>
    </w:p>
    <w:p w:rsidR="00FE5F77" w:rsidRDefault="00FE5F77" w:rsidP="00190F8C">
      <w:pPr>
        <w:spacing w:after="0"/>
        <w:rPr>
          <w:rFonts w:ascii="Times New Roman" w:hAnsi="Times New Roman"/>
          <w:b/>
          <w:sz w:val="28"/>
          <w:szCs w:val="28"/>
        </w:rPr>
      </w:pPr>
      <w:r w:rsidRPr="00794B1A">
        <w:rPr>
          <w:rFonts w:ascii="Times New Roman" w:hAnsi="Times New Roman"/>
          <w:b/>
          <w:sz w:val="28"/>
          <w:szCs w:val="28"/>
        </w:rPr>
        <w:t>1 класс</w:t>
      </w:r>
    </w:p>
    <w:p w:rsidR="00FE5F77" w:rsidRPr="00794B1A" w:rsidRDefault="00FE5F77" w:rsidP="00190F8C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FE5F77" w:rsidRDefault="00FE5F77" w:rsidP="00691228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Русский язык</w:t>
      </w:r>
    </w:p>
    <w:p w:rsidR="00FE5F77" w:rsidRPr="00794B1A" w:rsidRDefault="00FE5F77" w:rsidP="00691228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FE5F77" w:rsidRPr="000352E2" w:rsidRDefault="00FE5F77" w:rsidP="00DA662D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794B1A">
        <w:rPr>
          <w:rFonts w:ascii="Times New Roman" w:hAnsi="Times New Roman"/>
          <w:b/>
          <w:sz w:val="28"/>
          <w:szCs w:val="28"/>
        </w:rPr>
        <w:t>Тема.</w:t>
      </w:r>
      <w:r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>Словарный диктант</w:t>
      </w:r>
    </w:p>
    <w:p w:rsidR="00FE5F77" w:rsidRDefault="00FE5F77" w:rsidP="00DA662D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</w:p>
    <w:p w:rsidR="00FE5F77" w:rsidRDefault="00FE5F77" w:rsidP="00DA662D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</w:p>
    <w:p w:rsidR="00FE5F77" w:rsidRDefault="00FE5F77" w:rsidP="00DE4898">
      <w:pPr>
        <w:pStyle w:val="ListParagraph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Запиши в тетради под диктовку словарные слова  </w:t>
      </w:r>
    </w:p>
    <w:p w:rsidR="00FE5F77" w:rsidRDefault="00FE5F77" w:rsidP="0045110F">
      <w:pPr>
        <w:spacing w:after="0"/>
        <w:ind w:left="36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24 мая</w:t>
      </w:r>
    </w:p>
    <w:p w:rsidR="00FE5F77" w:rsidRDefault="00FE5F77" w:rsidP="0045110F">
      <w:pPr>
        <w:spacing w:after="0"/>
        <w:ind w:left="36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Словарный диктант</w:t>
      </w:r>
    </w:p>
    <w:p w:rsidR="00FE5F77" w:rsidRDefault="00FE5F77" w:rsidP="002C3D4C">
      <w:pPr>
        <w:spacing w:after="0"/>
        <w:ind w:left="3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(Записать под диктовку выученные слова из учебника).</w:t>
      </w:r>
    </w:p>
    <w:p w:rsidR="00FE5F77" w:rsidRDefault="00FE5F77" w:rsidP="00243804">
      <w:pPr>
        <w:spacing w:after="0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Русский язык, пенал, карандаш, лисица, сорока, пальто, весело, хорошо, ученик, ученица, учитель, деревня, петух, заяц, корова, молоко.</w:t>
      </w:r>
    </w:p>
    <w:p w:rsidR="00FE5F77" w:rsidRDefault="00FE5F77" w:rsidP="002C3D4C">
      <w:pPr>
        <w:spacing w:after="0"/>
        <w:ind w:left="360"/>
        <w:rPr>
          <w:rFonts w:ascii="Times New Roman" w:hAnsi="Times New Roman"/>
          <w:sz w:val="28"/>
          <w:szCs w:val="28"/>
        </w:rPr>
      </w:pPr>
    </w:p>
    <w:p w:rsidR="00FE5F77" w:rsidRDefault="00FE5F77" w:rsidP="002C3D4C">
      <w:pPr>
        <w:spacing w:after="0"/>
        <w:ind w:left="360"/>
        <w:rPr>
          <w:rFonts w:ascii="Times New Roman" w:hAnsi="Times New Roman"/>
          <w:sz w:val="28"/>
          <w:szCs w:val="28"/>
        </w:rPr>
      </w:pPr>
    </w:p>
    <w:p w:rsidR="00FE5F77" w:rsidRDefault="00FE5F77" w:rsidP="002C3D4C">
      <w:pPr>
        <w:spacing w:after="0"/>
        <w:ind w:left="360"/>
        <w:rPr>
          <w:rFonts w:ascii="Times New Roman" w:hAnsi="Times New Roman"/>
          <w:sz w:val="28"/>
          <w:szCs w:val="28"/>
        </w:rPr>
      </w:pPr>
    </w:p>
    <w:p w:rsidR="00FE5F77" w:rsidRDefault="00FE5F77" w:rsidP="002562EB">
      <w:pPr>
        <w:pStyle w:val="ListParagraph"/>
        <w:ind w:left="0"/>
        <w:jc w:val="both"/>
        <w:rPr>
          <w:color w:val="000000"/>
          <w:sz w:val="28"/>
          <w:szCs w:val="28"/>
          <w:shd w:val="clear" w:color="auto" w:fill="FFFFFF"/>
        </w:rPr>
      </w:pPr>
    </w:p>
    <w:p w:rsidR="00FE5F77" w:rsidRPr="00794B1A" w:rsidRDefault="00FE5F77" w:rsidP="001F64BD">
      <w:pPr>
        <w:ind w:firstLine="708"/>
        <w:jc w:val="both"/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Pr="00794B1A"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6" w:history="1">
        <w:r w:rsidRPr="00794B1A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794B1A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</w:rPr>
          <w:t>2071@</w:t>
        </w:r>
        <w:r w:rsidRPr="00794B1A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794B1A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</w:rPr>
          <w:t>.</w:t>
        </w:r>
        <w:r w:rsidRPr="00794B1A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</w:hyperlink>
      <w:r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FE5F77" w:rsidRPr="005531F7" w:rsidRDefault="00FE5F77" w:rsidP="00A91F76">
      <w:pPr>
        <w:rPr>
          <w:rFonts w:ascii="Times New Roman" w:hAnsi="Times New Roman"/>
          <w:b/>
          <w:sz w:val="24"/>
          <w:szCs w:val="24"/>
        </w:rPr>
      </w:pPr>
      <w:r>
        <w:rPr>
          <w:noProof/>
          <w:lang w:eastAsia="ru-RU"/>
        </w:rPr>
        <w:pict>
          <v:shape id="Рисунок 3" o:spid="_x0000_s1027" type="#_x0000_t75" alt="конец" style="position:absolute;margin-left:292.25pt;margin-top:42.3pt;width:156.8pt;height:112pt;z-index:251657216;visibility:visible;mso-position-horizontal-relative:margin">
            <v:imagedata r:id="rId7" o:title="" croptop="3602f" cropbottom="6512f" cropright="7374f"/>
            <w10:wrap type="square" anchorx="margin"/>
          </v:shape>
        </w:pict>
      </w:r>
    </w:p>
    <w:sectPr w:rsidR="00FE5F77" w:rsidRPr="005531F7" w:rsidSect="00C563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6579ED"/>
    <w:multiLevelType w:val="hybridMultilevel"/>
    <w:tmpl w:val="70B2BB70"/>
    <w:lvl w:ilvl="0" w:tplc="33CA295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>
    <w:nsid w:val="198956A2"/>
    <w:multiLevelType w:val="hybridMultilevel"/>
    <w:tmpl w:val="338A86A0"/>
    <w:lvl w:ilvl="0" w:tplc="FA8ED19E">
      <w:start w:val="1"/>
      <w:numFmt w:val="decimal"/>
      <w:lvlText w:val="%1."/>
      <w:lvlJc w:val="left"/>
      <w:pPr>
        <w:ind w:left="106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3">
    <w:nsid w:val="5C491B17"/>
    <w:multiLevelType w:val="hybridMultilevel"/>
    <w:tmpl w:val="3824072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>
    <w:nsid w:val="6A370AD0"/>
    <w:multiLevelType w:val="hybridMultilevel"/>
    <w:tmpl w:val="DE586074"/>
    <w:lvl w:ilvl="0" w:tplc="9892B9E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D1375"/>
    <w:rsid w:val="00020DA2"/>
    <w:rsid w:val="000352E2"/>
    <w:rsid w:val="00037745"/>
    <w:rsid w:val="00046E82"/>
    <w:rsid w:val="00095D8C"/>
    <w:rsid w:val="000E2CE0"/>
    <w:rsid w:val="00101184"/>
    <w:rsid w:val="00106CA0"/>
    <w:rsid w:val="00190F8C"/>
    <w:rsid w:val="001B4210"/>
    <w:rsid w:val="001F64BD"/>
    <w:rsid w:val="00233057"/>
    <w:rsid w:val="00243804"/>
    <w:rsid w:val="002562EB"/>
    <w:rsid w:val="002C3D4C"/>
    <w:rsid w:val="002D7276"/>
    <w:rsid w:val="00302423"/>
    <w:rsid w:val="00312DEC"/>
    <w:rsid w:val="00365CAA"/>
    <w:rsid w:val="004321F6"/>
    <w:rsid w:val="0045110F"/>
    <w:rsid w:val="004A2453"/>
    <w:rsid w:val="004B4789"/>
    <w:rsid w:val="005531F7"/>
    <w:rsid w:val="005A7A0B"/>
    <w:rsid w:val="0065227B"/>
    <w:rsid w:val="00691228"/>
    <w:rsid w:val="006A04E0"/>
    <w:rsid w:val="006D79FC"/>
    <w:rsid w:val="00727837"/>
    <w:rsid w:val="00732442"/>
    <w:rsid w:val="00794B1A"/>
    <w:rsid w:val="008A4956"/>
    <w:rsid w:val="00A01315"/>
    <w:rsid w:val="00A16C73"/>
    <w:rsid w:val="00A91F76"/>
    <w:rsid w:val="00B017DB"/>
    <w:rsid w:val="00BE4AEA"/>
    <w:rsid w:val="00C56378"/>
    <w:rsid w:val="00C64421"/>
    <w:rsid w:val="00C72A60"/>
    <w:rsid w:val="00CD1375"/>
    <w:rsid w:val="00CD5ADE"/>
    <w:rsid w:val="00D158AB"/>
    <w:rsid w:val="00D80630"/>
    <w:rsid w:val="00DA662D"/>
    <w:rsid w:val="00DE4898"/>
    <w:rsid w:val="00DE68BF"/>
    <w:rsid w:val="00E6281F"/>
    <w:rsid w:val="00E67982"/>
    <w:rsid w:val="00EC3594"/>
    <w:rsid w:val="00F57334"/>
    <w:rsid w:val="00FE5F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0F8C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190F8C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FollowedHyperlink">
    <w:name w:val="FollowedHyperlink"/>
    <w:basedOn w:val="DefaultParagraphFont"/>
    <w:uiPriority w:val="99"/>
    <w:semiHidden/>
    <w:rsid w:val="000352E2"/>
    <w:rPr>
      <w:rFonts w:cs="Times New Roman"/>
      <w:color w:val="954F7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179</TotalTime>
  <Pages>1</Pages>
  <Words>74</Words>
  <Characters>423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50</cp:revision>
  <dcterms:created xsi:type="dcterms:W3CDTF">2022-03-30T11:34:00Z</dcterms:created>
  <dcterms:modified xsi:type="dcterms:W3CDTF">2022-05-25T13:47:00Z</dcterms:modified>
</cp:coreProperties>
</file>