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0F" w:rsidRDefault="00E3060F" w:rsidP="00190F8C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5" o:spid="_x0000_s1026" type="#_x0000_t75" style="position:absolute;margin-left:386.15pt;margin-top:13.05pt;width:94.25pt;height:125.25pt;z-index:-251658240;visibility:visible;mso-position-horizontal-relative:margin" wrapcoords="-171 0 -171 21471 21600 21471 21600 0 -171 0">
            <v:imagedata r:id="rId5" o:title="" cropbottom="3587f" cropleft="9456f" cropright="9456f"/>
            <w10:wrap type="tight" anchorx="margin"/>
          </v:shape>
        </w:pict>
      </w:r>
    </w:p>
    <w:p w:rsidR="00E3060F" w:rsidRDefault="00E3060F" w:rsidP="00190F8C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26 мая</w:t>
      </w:r>
    </w:p>
    <w:p w:rsidR="00E3060F" w:rsidRPr="00794B1A" w:rsidRDefault="00E3060F" w:rsidP="00190F8C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</w:t>
      </w:r>
    </w:p>
    <w:p w:rsidR="00E3060F" w:rsidRDefault="00E3060F" w:rsidP="00190F8C">
      <w:pPr>
        <w:spacing w:after="0"/>
        <w:rPr>
          <w:rFonts w:ascii="Times New Roman" w:hAnsi="Times New Roman"/>
          <w:b/>
          <w:sz w:val="28"/>
          <w:szCs w:val="28"/>
        </w:rPr>
      </w:pPr>
      <w:r w:rsidRPr="00794B1A">
        <w:rPr>
          <w:rFonts w:ascii="Times New Roman" w:hAnsi="Times New Roman"/>
          <w:b/>
          <w:sz w:val="28"/>
          <w:szCs w:val="28"/>
        </w:rPr>
        <w:t>1 класс</w:t>
      </w:r>
    </w:p>
    <w:p w:rsidR="00E3060F" w:rsidRPr="00794B1A" w:rsidRDefault="00E3060F" w:rsidP="00190F8C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E3060F" w:rsidRDefault="00E3060F" w:rsidP="00691228">
      <w:pPr>
        <w:spacing w:after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Русский язык</w:t>
      </w:r>
    </w:p>
    <w:p w:rsidR="00E3060F" w:rsidRPr="00794B1A" w:rsidRDefault="00E3060F" w:rsidP="00691228">
      <w:pPr>
        <w:spacing w:after="0"/>
        <w:rPr>
          <w:rFonts w:ascii="Times New Roman" w:hAnsi="Times New Roman"/>
          <w:b/>
          <w:sz w:val="28"/>
          <w:szCs w:val="28"/>
        </w:rPr>
      </w:pPr>
    </w:p>
    <w:p w:rsidR="00E3060F" w:rsidRPr="000352E2" w:rsidRDefault="00E3060F" w:rsidP="00DA662D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794B1A">
        <w:rPr>
          <w:rFonts w:ascii="Times New Roman" w:hAnsi="Times New Roman"/>
          <w:b/>
          <w:sz w:val="28"/>
          <w:szCs w:val="28"/>
        </w:rPr>
        <w:t>Тема.</w:t>
      </w:r>
      <w:r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Контрольное списывание</w:t>
      </w:r>
    </w:p>
    <w:p w:rsidR="00E3060F" w:rsidRDefault="00E3060F" w:rsidP="00DA662D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:rsidR="00E3060F" w:rsidRDefault="00E3060F" w:rsidP="00DA662D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</w:p>
    <w:p w:rsidR="00E3060F" w:rsidRDefault="00E3060F" w:rsidP="00DE4898">
      <w:pPr>
        <w:pStyle w:val="ListParagraph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 упражнение 19 (стр. 103). </w:t>
      </w:r>
    </w:p>
    <w:p w:rsidR="00E3060F" w:rsidRDefault="00E3060F" w:rsidP="0045110F">
      <w:pPr>
        <w:spacing w:after="0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26 мая</w:t>
      </w:r>
    </w:p>
    <w:p w:rsidR="00E3060F" w:rsidRDefault="00E3060F" w:rsidP="0045110F">
      <w:pPr>
        <w:spacing w:after="0"/>
        <w:ind w:left="3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Списывание</w:t>
      </w:r>
    </w:p>
    <w:p w:rsidR="00E3060F" w:rsidRDefault="00E3060F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E3060F" w:rsidRDefault="00E3060F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Pr="00C47A68">
        <w:rPr>
          <w:rFonts w:ascii="Times New Roman" w:hAnsi="Times New Roman"/>
          <w:b/>
          <w:sz w:val="28"/>
          <w:szCs w:val="28"/>
        </w:rPr>
        <w:t>Выполни тест:</w:t>
      </w:r>
    </w:p>
    <w:p w:rsidR="00E3060F" w:rsidRPr="00C47A68" w:rsidRDefault="00E3060F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  <w:hyperlink r:id="rId6" w:history="1">
        <w:r w:rsidRPr="0091078D">
          <w:rPr>
            <w:rStyle w:val="Hyperlink"/>
            <w:rFonts w:ascii="Times New Roman" w:hAnsi="Times New Roman"/>
            <w:sz w:val="28"/>
            <w:szCs w:val="28"/>
          </w:rPr>
          <w:t>https://testedu.ru/test/russkij-yazyik/1-klass/itogovaya-rabota-v-koncze-goda.html</w:t>
        </w:r>
      </w:hyperlink>
      <w:r>
        <w:rPr>
          <w:rFonts w:ascii="Times New Roman" w:hAnsi="Times New Roman"/>
          <w:sz w:val="28"/>
          <w:szCs w:val="28"/>
        </w:rPr>
        <w:t xml:space="preserve"> </w:t>
      </w:r>
    </w:p>
    <w:p w:rsidR="00E3060F" w:rsidRDefault="00E3060F" w:rsidP="002C3D4C">
      <w:pPr>
        <w:spacing w:after="0"/>
        <w:ind w:left="360"/>
        <w:rPr>
          <w:rFonts w:ascii="Times New Roman" w:hAnsi="Times New Roman"/>
          <w:sz w:val="28"/>
          <w:szCs w:val="28"/>
        </w:rPr>
      </w:pPr>
    </w:p>
    <w:p w:rsidR="00E3060F" w:rsidRDefault="00E3060F" w:rsidP="002562EB">
      <w:pPr>
        <w:pStyle w:val="ListParagraph"/>
        <w:ind w:left="0"/>
        <w:jc w:val="both"/>
        <w:rPr>
          <w:color w:val="000000"/>
          <w:sz w:val="28"/>
          <w:szCs w:val="28"/>
          <w:shd w:val="clear" w:color="auto" w:fill="FFFFFF"/>
        </w:rPr>
      </w:pPr>
    </w:p>
    <w:p w:rsidR="00E3060F" w:rsidRPr="00794B1A" w:rsidRDefault="00E3060F" w:rsidP="001F64BD">
      <w:pPr>
        <w:ind w:firstLine="708"/>
        <w:jc w:val="both"/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Pr="00794B1A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</w:t>
      </w:r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>результат теста и выполненно</w:t>
      </w:r>
      <w:r w:rsidRPr="00794B1A"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е задания в тетради сфотографируйте и отправьте мне на почту:  </w:t>
      </w:r>
      <w:hyperlink r:id="rId7" w:history="1"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2071@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</w:rPr>
          <w:t>.</w:t>
        </w:r>
        <w:r w:rsidRPr="00794B1A">
          <w:rPr>
            <w:rStyle w:val="Hyperlink"/>
            <w:rFonts w:ascii="Times New Roman" w:hAnsi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>
        <w:rPr>
          <w:rFonts w:ascii="Times New Roman" w:hAnsi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E3060F" w:rsidRPr="005531F7" w:rsidRDefault="00E3060F" w:rsidP="00A91F76">
      <w:pPr>
        <w:rPr>
          <w:rFonts w:ascii="Times New Roman" w:hAnsi="Times New Roman"/>
          <w:b/>
          <w:sz w:val="24"/>
          <w:szCs w:val="24"/>
        </w:rPr>
      </w:pPr>
      <w:r>
        <w:rPr>
          <w:noProof/>
          <w:lang w:eastAsia="ru-RU"/>
        </w:rPr>
        <w:pict>
          <v:shape id="Рисунок 3" o:spid="_x0000_s1027" type="#_x0000_t75" alt="конец" style="position:absolute;margin-left:292.25pt;margin-top:42.3pt;width:156.8pt;height:112pt;z-index:251657216;visibility:visible;mso-position-horizontal-relative:margin">
            <v:imagedata r:id="rId8" o:title="" croptop="3602f" cropbottom="6512f" cropright="7374f"/>
            <w10:wrap type="square" anchorx="margin"/>
          </v:shape>
        </w:pict>
      </w:r>
    </w:p>
    <w:sectPr w:rsidR="00E3060F" w:rsidRPr="005531F7" w:rsidSect="00C563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6579ED"/>
    <w:multiLevelType w:val="hybridMultilevel"/>
    <w:tmpl w:val="70B2BB70"/>
    <w:lvl w:ilvl="0" w:tplc="33CA295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3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D1375"/>
    <w:rsid w:val="00020DA2"/>
    <w:rsid w:val="000352E2"/>
    <w:rsid w:val="00037745"/>
    <w:rsid w:val="00046E82"/>
    <w:rsid w:val="00095D8C"/>
    <w:rsid w:val="000E2CE0"/>
    <w:rsid w:val="00101184"/>
    <w:rsid w:val="00106CA0"/>
    <w:rsid w:val="00190F8C"/>
    <w:rsid w:val="001B4210"/>
    <w:rsid w:val="001F64BD"/>
    <w:rsid w:val="00233057"/>
    <w:rsid w:val="00243804"/>
    <w:rsid w:val="002562EB"/>
    <w:rsid w:val="002C3D4C"/>
    <w:rsid w:val="002D7276"/>
    <w:rsid w:val="00302423"/>
    <w:rsid w:val="00312DEC"/>
    <w:rsid w:val="00365CAA"/>
    <w:rsid w:val="004321F6"/>
    <w:rsid w:val="0045110F"/>
    <w:rsid w:val="004A2453"/>
    <w:rsid w:val="004B4789"/>
    <w:rsid w:val="005531F7"/>
    <w:rsid w:val="005A7A0B"/>
    <w:rsid w:val="0065227B"/>
    <w:rsid w:val="00691228"/>
    <w:rsid w:val="006A04E0"/>
    <w:rsid w:val="006D79FC"/>
    <w:rsid w:val="00727837"/>
    <w:rsid w:val="00732442"/>
    <w:rsid w:val="00794B1A"/>
    <w:rsid w:val="008A4956"/>
    <w:rsid w:val="0091078D"/>
    <w:rsid w:val="00A01315"/>
    <w:rsid w:val="00A16C73"/>
    <w:rsid w:val="00A91F76"/>
    <w:rsid w:val="00B017DB"/>
    <w:rsid w:val="00BE4AEA"/>
    <w:rsid w:val="00C47A68"/>
    <w:rsid w:val="00C56378"/>
    <w:rsid w:val="00C64421"/>
    <w:rsid w:val="00C72A60"/>
    <w:rsid w:val="00CD1375"/>
    <w:rsid w:val="00CD5ADE"/>
    <w:rsid w:val="00D158AB"/>
    <w:rsid w:val="00D37ACA"/>
    <w:rsid w:val="00D80630"/>
    <w:rsid w:val="00DA662D"/>
    <w:rsid w:val="00DE4898"/>
    <w:rsid w:val="00DE68BF"/>
    <w:rsid w:val="00E3060F"/>
    <w:rsid w:val="00E6281F"/>
    <w:rsid w:val="00E67982"/>
    <w:rsid w:val="00EC3594"/>
    <w:rsid w:val="00EE4DB5"/>
    <w:rsid w:val="00F57334"/>
    <w:rsid w:val="00FE5F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0F8C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190F8C"/>
    <w:rPr>
      <w:rFonts w:cs="Times New Roman"/>
      <w:color w:val="0000FF"/>
      <w:u w:val="single"/>
    </w:rPr>
  </w:style>
  <w:style w:type="paragraph" w:styleId="ListParagraph">
    <w:name w:val="List Paragraph"/>
    <w:basedOn w:val="Normal"/>
    <w:uiPriority w:val="99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FollowedHyperlink">
    <w:name w:val="FollowedHyperlink"/>
    <w:basedOn w:val="DefaultParagraphFont"/>
    <w:uiPriority w:val="99"/>
    <w:semiHidden/>
    <w:rsid w:val="000352E2"/>
    <w:rPr>
      <w:rFonts w:cs="Times New Roman"/>
      <w:color w:val="954F7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stedu.ru/test/russkij-yazyik/1-klass/itogovaya-rabota-v-koncze-goda.htm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182</TotalTime>
  <Pages>1</Pages>
  <Words>77</Words>
  <Characters>443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dcterms:created xsi:type="dcterms:W3CDTF">2022-03-30T11:34:00Z</dcterms:created>
  <dcterms:modified xsi:type="dcterms:W3CDTF">2022-05-25T13:56:00Z</dcterms:modified>
</cp:coreProperties>
</file>