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3E7" w:rsidRDefault="007633E7" w:rsidP="00CF4ADE">
      <w:pPr>
        <w:rPr>
          <w:rFonts w:ascii="Times New Roman" w:hAnsi="Times New Roman"/>
          <w:b/>
          <w:sz w:val="28"/>
          <w:szCs w:val="28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s1026" type="#_x0000_t75" alt="математика" style="position:absolute;margin-left:263.7pt;margin-top:0;width:199pt;height:149.25pt;z-index:-251658240;visibility:visible" wrapcoords="-82 0 -82 21491 21600 21491 21600 0 -82 0">
            <v:imagedata r:id="rId5" o:title=""/>
            <w10:wrap type="tight"/>
          </v:shape>
        </w:pict>
      </w:r>
      <w:r>
        <w:rPr>
          <w:rFonts w:ascii="Times New Roman" w:hAnsi="Times New Roman"/>
          <w:b/>
          <w:sz w:val="28"/>
          <w:szCs w:val="28"/>
        </w:rPr>
        <w:t>24 мая</w:t>
      </w:r>
    </w:p>
    <w:p w:rsidR="007633E7" w:rsidRPr="00351657" w:rsidRDefault="007633E7" w:rsidP="00CF4ADE">
      <w:pPr>
        <w:rPr>
          <w:rFonts w:ascii="Times New Roman" w:hAnsi="Times New Roman"/>
          <w:sz w:val="28"/>
          <w:szCs w:val="28"/>
        </w:rPr>
      </w:pPr>
      <w:r w:rsidRPr="00351657">
        <w:rPr>
          <w:rFonts w:ascii="Times New Roman" w:hAnsi="Times New Roman"/>
          <w:b/>
          <w:sz w:val="28"/>
          <w:szCs w:val="28"/>
        </w:rPr>
        <w:t xml:space="preserve">1 класс </w:t>
      </w: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7633E7" w:rsidRPr="00351657" w:rsidRDefault="007633E7" w:rsidP="00CF4ADE">
      <w:pPr>
        <w:rPr>
          <w:rFonts w:ascii="Times New Roman" w:hAnsi="Times New Roman"/>
          <w:b/>
          <w:sz w:val="28"/>
          <w:szCs w:val="28"/>
        </w:rPr>
      </w:pPr>
      <w:r w:rsidRPr="00351657">
        <w:rPr>
          <w:rFonts w:ascii="Times New Roman" w:hAnsi="Times New Roman"/>
          <w:b/>
          <w:sz w:val="28"/>
          <w:szCs w:val="28"/>
        </w:rPr>
        <w:t>Математика</w:t>
      </w:r>
    </w:p>
    <w:p w:rsidR="007633E7" w:rsidRDefault="007633E7" w:rsidP="000B06AC">
      <w:pPr>
        <w:jc w:val="both"/>
        <w:rPr>
          <w:rFonts w:ascii="Times New Roman" w:hAnsi="Times New Roman"/>
          <w:color w:val="231F20"/>
          <w:sz w:val="28"/>
          <w:szCs w:val="28"/>
        </w:rPr>
      </w:pPr>
      <w:r w:rsidRPr="00351657">
        <w:rPr>
          <w:rFonts w:ascii="Times New Roman" w:hAnsi="Times New Roman"/>
          <w:b/>
          <w:sz w:val="28"/>
          <w:szCs w:val="28"/>
        </w:rPr>
        <w:t>Тема</w:t>
      </w:r>
      <w:r w:rsidRPr="000B06AC">
        <w:rPr>
          <w:rFonts w:ascii="Times New Roman" w:hAnsi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/>
          <w:color w:val="231F20"/>
          <w:sz w:val="28"/>
          <w:szCs w:val="28"/>
        </w:rPr>
        <w:t xml:space="preserve"> </w:t>
      </w:r>
      <w:r>
        <w:rPr>
          <w:rFonts w:ascii="Times New Roman" w:hAnsi="Times New Roman"/>
          <w:color w:val="231F20"/>
          <w:sz w:val="28"/>
          <w:szCs w:val="28"/>
        </w:rPr>
        <w:t xml:space="preserve">Табличное вычитание. </w:t>
      </w:r>
    </w:p>
    <w:p w:rsidR="007633E7" w:rsidRDefault="007633E7" w:rsidP="002747BD">
      <w:pPr>
        <w:jc w:val="center"/>
        <w:rPr>
          <w:rFonts w:ascii="Times New Roman" w:hAnsi="Times New Roman"/>
          <w:b/>
          <w:color w:val="231F20"/>
          <w:sz w:val="28"/>
          <w:szCs w:val="28"/>
        </w:rPr>
      </w:pPr>
    </w:p>
    <w:p w:rsidR="007633E7" w:rsidRPr="00630ECB" w:rsidRDefault="007633E7" w:rsidP="00630ECB">
      <w:pPr>
        <w:jc w:val="center"/>
        <w:rPr>
          <w:rFonts w:ascii="Times New Roman" w:hAnsi="Times New Roman"/>
          <w:b/>
          <w:color w:val="231F20"/>
          <w:sz w:val="28"/>
          <w:szCs w:val="28"/>
        </w:rPr>
      </w:pPr>
      <w:r>
        <w:rPr>
          <w:rFonts w:ascii="Times New Roman" w:hAnsi="Times New Roman"/>
          <w:b/>
          <w:color w:val="231F20"/>
          <w:sz w:val="28"/>
          <w:szCs w:val="28"/>
        </w:rPr>
        <w:t>Работа по учебнику</w:t>
      </w:r>
    </w:p>
    <w:p w:rsidR="007633E7" w:rsidRDefault="007633E7" w:rsidP="00FA69DF">
      <w:pPr>
        <w:pStyle w:val="ListParagraph"/>
        <w:ind w:left="786"/>
        <w:rPr>
          <w:color w:val="231F20"/>
          <w:sz w:val="28"/>
          <w:szCs w:val="28"/>
        </w:rPr>
      </w:pPr>
    </w:p>
    <w:p w:rsidR="007633E7" w:rsidRDefault="007633E7" w:rsidP="00560C94">
      <w:pPr>
        <w:pStyle w:val="ListParagraph"/>
        <w:ind w:left="426"/>
        <w:rPr>
          <w:color w:val="231F20"/>
          <w:sz w:val="28"/>
          <w:szCs w:val="28"/>
        </w:rPr>
      </w:pPr>
    </w:p>
    <w:p w:rsidR="007633E7" w:rsidRDefault="007633E7" w:rsidP="00F94260">
      <w:pPr>
        <w:pStyle w:val="ListParagraph"/>
        <w:ind w:left="786"/>
        <w:rPr>
          <w:color w:val="231F20"/>
          <w:sz w:val="28"/>
          <w:szCs w:val="28"/>
        </w:rPr>
      </w:pPr>
    </w:p>
    <w:p w:rsidR="007633E7" w:rsidRDefault="007633E7" w:rsidP="00875312">
      <w:pPr>
        <w:pStyle w:val="ListParagraph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Вычислите примеры 1 на стр. 88 учебника.</w:t>
      </w:r>
    </w:p>
    <w:p w:rsidR="007633E7" w:rsidRDefault="007633E7" w:rsidP="00875312">
      <w:pPr>
        <w:pStyle w:val="ListParagraph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Решите задачу 3 на стр. 88 учебника.</w:t>
      </w:r>
    </w:p>
    <w:p w:rsidR="007633E7" w:rsidRDefault="007633E7" w:rsidP="00875312">
      <w:pPr>
        <w:pStyle w:val="ListParagraph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Решите задачу 4 на стр. 88 учебника.</w:t>
      </w:r>
    </w:p>
    <w:p w:rsidR="007633E7" w:rsidRDefault="007633E7" w:rsidP="00957DF8">
      <w:pPr>
        <w:pStyle w:val="ListParagraph"/>
        <w:ind w:left="426"/>
        <w:rPr>
          <w:color w:val="231F20"/>
          <w:sz w:val="28"/>
          <w:szCs w:val="28"/>
        </w:rPr>
      </w:pPr>
    </w:p>
    <w:p w:rsidR="007633E7" w:rsidRDefault="007633E7" w:rsidP="00F94260">
      <w:pPr>
        <w:pStyle w:val="ListParagraph"/>
        <w:ind w:left="786"/>
        <w:rPr>
          <w:color w:val="231F20"/>
          <w:sz w:val="28"/>
          <w:szCs w:val="28"/>
        </w:rPr>
      </w:pPr>
    </w:p>
    <w:p w:rsidR="007633E7" w:rsidRPr="00630ECB" w:rsidRDefault="007633E7" w:rsidP="00630ECB">
      <w:pPr>
        <w:pStyle w:val="ListParagraph"/>
        <w:rPr>
          <w:color w:val="231F20"/>
          <w:sz w:val="28"/>
          <w:szCs w:val="28"/>
        </w:rPr>
      </w:pPr>
    </w:p>
    <w:p w:rsidR="007633E7" w:rsidRPr="00875312" w:rsidRDefault="007633E7" w:rsidP="002747BD">
      <w:pPr>
        <w:pStyle w:val="ListParagraph"/>
        <w:rPr>
          <w:color w:val="231F20"/>
          <w:sz w:val="28"/>
          <w:szCs w:val="28"/>
        </w:rPr>
      </w:pPr>
    </w:p>
    <w:p w:rsidR="007633E7" w:rsidRPr="00CD1E50" w:rsidRDefault="007633E7" w:rsidP="00CD1E50">
      <w:pPr>
        <w:pStyle w:val="ListParagraph"/>
        <w:rPr>
          <w:i/>
          <w:color w:val="231F20"/>
          <w:sz w:val="28"/>
          <w:szCs w:val="28"/>
        </w:rPr>
      </w:pPr>
    </w:p>
    <w:p w:rsidR="007633E7" w:rsidRDefault="007633E7" w:rsidP="00B421CC">
      <w:pPr>
        <w:rPr>
          <w:color w:val="231F20"/>
          <w:sz w:val="28"/>
          <w:szCs w:val="28"/>
        </w:rPr>
      </w:pPr>
      <w:bookmarkStart w:id="0" w:name="_GoBack"/>
      <w:bookmarkEnd w:id="0"/>
      <w:r>
        <w:rPr>
          <w:color w:val="231F20"/>
          <w:sz w:val="28"/>
          <w:szCs w:val="28"/>
        </w:rPr>
        <w:t xml:space="preserve">                                              </w:t>
      </w:r>
    </w:p>
    <w:p w:rsidR="007633E7" w:rsidRPr="00351657" w:rsidRDefault="007633E7" w:rsidP="003638ED">
      <w:pPr>
        <w:ind w:firstLine="360"/>
        <w:jc w:val="both"/>
        <w:rPr>
          <w:rFonts w:ascii="Times New Roman" w:hAnsi="Times New Roman"/>
          <w:b/>
          <w:i/>
          <w:sz w:val="28"/>
          <w:szCs w:val="28"/>
        </w:rPr>
      </w:pPr>
      <w:r w:rsidRPr="00351657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.</w:t>
        </w:r>
        <w:r w:rsidRPr="00351657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7633E7" w:rsidRPr="00351657" w:rsidRDefault="007633E7" w:rsidP="00CF4ADE">
      <w:pPr>
        <w:ind w:firstLine="360"/>
        <w:jc w:val="both"/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noProof/>
          <w:lang w:eastAsia="ru-RU"/>
        </w:rPr>
        <w:pict>
          <v:shape id="Рисунок 3" o:spid="_x0000_s1027" type="#_x0000_t75" alt="конец" style="position:absolute;left:0;text-align:left;margin-left:346.95pt;margin-top:.95pt;width:117.55pt;height:84pt;z-index:251657216;visibility:visible;mso-position-horizontal-relative:margin">
            <v:imagedata r:id="rId7" o:title="" croptop="3602f" cropbottom="6512f" cropright="7374f"/>
            <w10:wrap type="square" anchorx="margin"/>
          </v:shape>
        </w:pict>
      </w:r>
    </w:p>
    <w:p w:rsidR="007633E7" w:rsidRPr="00351657" w:rsidRDefault="007633E7" w:rsidP="00CF4ADE">
      <w:pPr>
        <w:rPr>
          <w:rFonts w:ascii="Times New Roman" w:hAnsi="Times New Roman"/>
          <w:b/>
          <w:sz w:val="28"/>
          <w:szCs w:val="28"/>
        </w:rPr>
      </w:pPr>
    </w:p>
    <w:p w:rsidR="007633E7" w:rsidRPr="00351657" w:rsidRDefault="007633E7" w:rsidP="00CF4ADE">
      <w:pPr>
        <w:rPr>
          <w:rFonts w:ascii="Times New Roman" w:hAnsi="Times New Roman"/>
          <w:sz w:val="28"/>
          <w:szCs w:val="28"/>
        </w:rPr>
      </w:pPr>
    </w:p>
    <w:p w:rsidR="007633E7" w:rsidRPr="00351657" w:rsidRDefault="007633E7" w:rsidP="00CF4ADE">
      <w:pPr>
        <w:rPr>
          <w:rFonts w:ascii="Times New Roman" w:hAnsi="Times New Roman"/>
          <w:sz w:val="28"/>
          <w:szCs w:val="28"/>
        </w:rPr>
      </w:pPr>
    </w:p>
    <w:sectPr w:rsidR="007633E7" w:rsidRPr="00351657" w:rsidSect="007E77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0DEC"/>
    <w:rsid w:val="00004358"/>
    <w:rsid w:val="000B06AC"/>
    <w:rsid w:val="000C66A9"/>
    <w:rsid w:val="000D542B"/>
    <w:rsid w:val="001A267B"/>
    <w:rsid w:val="001B3F70"/>
    <w:rsid w:val="002358C9"/>
    <w:rsid w:val="002747BD"/>
    <w:rsid w:val="00351657"/>
    <w:rsid w:val="003638ED"/>
    <w:rsid w:val="0036667B"/>
    <w:rsid w:val="003F5ABB"/>
    <w:rsid w:val="00487EEF"/>
    <w:rsid w:val="004A2CA3"/>
    <w:rsid w:val="004F70CE"/>
    <w:rsid w:val="00513017"/>
    <w:rsid w:val="005417FE"/>
    <w:rsid w:val="00560C94"/>
    <w:rsid w:val="00630ECB"/>
    <w:rsid w:val="007633E7"/>
    <w:rsid w:val="007A3ECF"/>
    <w:rsid w:val="007E775C"/>
    <w:rsid w:val="0085676D"/>
    <w:rsid w:val="00875312"/>
    <w:rsid w:val="008D630D"/>
    <w:rsid w:val="0093484C"/>
    <w:rsid w:val="00957DF8"/>
    <w:rsid w:val="0098311B"/>
    <w:rsid w:val="009D35F3"/>
    <w:rsid w:val="009E63E2"/>
    <w:rsid w:val="00AC1CB4"/>
    <w:rsid w:val="00B25AF2"/>
    <w:rsid w:val="00B421CC"/>
    <w:rsid w:val="00BB3C1B"/>
    <w:rsid w:val="00BC5B83"/>
    <w:rsid w:val="00C000F6"/>
    <w:rsid w:val="00CD1E50"/>
    <w:rsid w:val="00CF4ADE"/>
    <w:rsid w:val="00D0554C"/>
    <w:rsid w:val="00D23ED4"/>
    <w:rsid w:val="00D30DEC"/>
    <w:rsid w:val="00D45CF9"/>
    <w:rsid w:val="00D76A17"/>
    <w:rsid w:val="00E82B58"/>
    <w:rsid w:val="00F50F50"/>
    <w:rsid w:val="00F93921"/>
    <w:rsid w:val="00F94260"/>
    <w:rsid w:val="00F97B75"/>
    <w:rsid w:val="00FA69DF"/>
    <w:rsid w:val="00FE7DE7"/>
    <w:rsid w:val="00FF11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ADE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Hyperlink">
    <w:name w:val="Hyperlink"/>
    <w:basedOn w:val="DefaultParagraphFont"/>
    <w:uiPriority w:val="99"/>
    <w:rsid w:val="00CF4ADE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180</TotalTime>
  <Pages>1</Pages>
  <Words>62</Words>
  <Characters>359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2022-03-30T11:51:00Z</dcterms:created>
  <dcterms:modified xsi:type="dcterms:W3CDTF">2022-05-25T14:37:00Z</dcterms:modified>
</cp:coreProperties>
</file>